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7E9" w:rsidRPr="00BB2BA0" w:rsidRDefault="00D077E9" w:rsidP="00D70D02">
      <w:pPr>
        <w:rPr>
          <w:rFonts w:ascii="Open Sans" w:hAnsi="Open Sans" w:cs="Open Sans"/>
        </w:rPr>
      </w:pP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D077E9" w:rsidRPr="00BB2BA0" w:rsidTr="0052113D">
        <w:trPr>
          <w:trHeight w:val="129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077E9" w:rsidRPr="00BB2BA0" w:rsidRDefault="00D077E9" w:rsidP="00D077E9">
            <w:pPr>
              <w:rPr>
                <w:rFonts w:ascii="Open Sans" w:hAnsi="Open Sans" w:cs="Open Sans"/>
              </w:rPr>
            </w:pPr>
            <w:r w:rsidRPr="00BB2BA0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inline distT="0" distB="0" distL="0" distR="0" wp14:anchorId="66259B0E" wp14:editId="4BBA540F">
                      <wp:extent cx="3528695" cy="1124585"/>
                      <wp:effectExtent l="0" t="0" r="0" b="0"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8695" cy="11245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D02DA" w:rsidRDefault="009D02DA" w:rsidP="009D02DA">
                                  <w:pPr>
                                    <w:pStyle w:val="Title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</w:p>
                                <w:p w:rsidR="009D02DA" w:rsidRPr="009D02DA" w:rsidRDefault="009D02DA" w:rsidP="009D02DA">
                                  <w:pPr>
                                    <w:pStyle w:val="Title"/>
                                    <w:rPr>
                                      <w:sz w:val="56"/>
                                      <w:szCs w:val="56"/>
                                    </w:rPr>
                                  </w:pPr>
                                  <w:r w:rsidRPr="009D02DA">
                                    <w:rPr>
                                      <w:sz w:val="56"/>
                                      <w:szCs w:val="56"/>
                                    </w:rPr>
                                    <w:t>Account Summary</w:t>
                                  </w:r>
                                </w:p>
                                <w:p w:rsidR="00D077E9" w:rsidRPr="00D86945" w:rsidRDefault="00D077E9" w:rsidP="00D077E9">
                                  <w:pPr>
                                    <w:pStyle w:val="Title"/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6259B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width:277.85pt;height:8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" filled="f" stroked="f" strokeweight=".5pt">
                      <v:textbox>
                        <w:txbxContent>
                          <w:p w:rsidR="009D02DA" w:rsidRDefault="009D02DA" w:rsidP="009D02DA">
                            <w:pPr>
                              <w:pStyle w:val="Title"/>
                              <w:rPr>
                                <w:sz w:val="56"/>
                                <w:szCs w:val="56"/>
                              </w:rPr>
                            </w:pPr>
                          </w:p>
                          <w:p w:rsidR="009D02DA" w:rsidRPr="009D02DA" w:rsidRDefault="009D02DA" w:rsidP="009D02DA">
                            <w:pPr>
                              <w:pStyle w:val="Title"/>
                              <w:rPr>
                                <w:sz w:val="56"/>
                                <w:szCs w:val="56"/>
                              </w:rPr>
                            </w:pPr>
                            <w:r w:rsidRPr="009D02DA">
                              <w:rPr>
                                <w:sz w:val="56"/>
                                <w:szCs w:val="56"/>
                              </w:rPr>
                              <w:t>Account Summary</w:t>
                            </w:r>
                          </w:p>
                          <w:p w:rsidR="00D077E9" w:rsidRPr="00D86945" w:rsidRDefault="00D077E9" w:rsidP="00D077E9">
                            <w:pPr>
                              <w:pStyle w:val="Title"/>
                              <w:spacing w:after="0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D077E9" w:rsidRPr="00BB2BA0" w:rsidRDefault="00D077E9" w:rsidP="00D077E9">
            <w:pPr>
              <w:rPr>
                <w:rFonts w:ascii="Open Sans" w:hAnsi="Open Sans" w:cs="Open Sans"/>
              </w:rPr>
            </w:pPr>
            <w:r w:rsidRPr="00BB2BA0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inline distT="0" distB="0" distL="0" distR="0" wp14:anchorId="46379379" wp14:editId="5D21627F">
                      <wp:extent cx="3429000" cy="0"/>
                      <wp:effectExtent l="0" t="19050" r="19050" b="19050"/>
                      <wp:docPr id="5" name="Straight Connector 5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90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72CF1F7D" id="Straight Connector 5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" strokecolor="#082a75 [3215]" strokeweight="3pt">
                      <w10:anchorlock/>
                    </v:line>
                  </w:pict>
                </mc:Fallback>
              </mc:AlternateContent>
            </w:r>
            <w:r w:rsidR="009D02DA" w:rsidRPr="00BB2BA0">
              <w:rPr>
                <w:rFonts w:ascii="Open Sans" w:hAnsi="Open Sans" w:cs="Open Sans"/>
              </w:rPr>
              <w:t xml:space="preserve">       </w:t>
            </w:r>
          </w:p>
        </w:tc>
      </w:tr>
      <w:tr w:rsidR="00D077E9" w:rsidRPr="00BB2BA0" w:rsidTr="0052113D">
        <w:trPr>
          <w:trHeight w:val="5202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077E9" w:rsidRPr="00BB2BA0" w:rsidRDefault="0052113D" w:rsidP="00D077E9">
            <w:pPr>
              <w:rPr>
                <w:rFonts w:ascii="Open Sans" w:hAnsi="Open Sans" w:cs="Open Sans"/>
                <w:noProof/>
              </w:rPr>
            </w:pPr>
            <w:r w:rsidRPr="00BB2BA0">
              <w:rPr>
                <w:rFonts w:ascii="Open Sans" w:hAnsi="Open Sans" w:cs="Open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64CC7E4C" wp14:editId="1416137C">
                      <wp:simplePos x="0" y="0"/>
                      <wp:positionH relativeFrom="column">
                        <wp:posOffset>249555</wp:posOffset>
                      </wp:positionH>
                      <wp:positionV relativeFrom="page">
                        <wp:posOffset>196215</wp:posOffset>
                      </wp:positionV>
                      <wp:extent cx="2919095" cy="2933700"/>
                      <wp:effectExtent l="0" t="0" r="0" b="0"/>
                      <wp:wrapNone/>
                      <wp:docPr id="3" name="Rectangle 3" descr="white rectangle for text on cov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9095" cy="2933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D02DA" w:rsidRDefault="009D02DA" w:rsidP="009D02DA">
                                  <w:pPr>
                                    <w:jc w:val="center"/>
                                  </w:pPr>
                                  <w:r>
                                    <w:t>{{ACCOUNT_NAME}}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CC7E4C" id="Rectangle 3" o:spid="_x0000_s1027" alt="white rectangle for text on cover" style="position:absolute;margin-left:19.65pt;margin-top:15.45pt;width:229.85pt;height:23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" fillcolor="white [3212]" stroked="f" strokeweight="2pt">
                      <v:textbox>
                        <w:txbxContent>
                          <w:p w:rsidR="009D02DA" w:rsidRDefault="009D02DA" w:rsidP="009D02DA">
                            <w:pPr>
                              <w:jc w:val="center"/>
                            </w:pPr>
                            <w:r>
                              <w:t>{{ACCOUNT_NAME}}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</w:tr>
      <w:tr w:rsidR="00D077E9" w:rsidRPr="00BB2BA0" w:rsidTr="0052113D">
        <w:trPr>
          <w:trHeight w:val="1479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9C72F5" w:rsidRPr="00BB2BA0" w:rsidRDefault="009C72F5" w:rsidP="00D077E9">
            <w:pPr>
              <w:rPr>
                <w:rFonts w:ascii="Open Sans" w:hAnsi="Open Sans" w:cs="Open Sans"/>
              </w:rPr>
            </w:pPr>
            <w:r w:rsidRPr="00BB2BA0">
              <w:rPr>
                <w:rFonts w:ascii="Open Sans" w:hAnsi="Open Sans" w:cs="Open Sans"/>
              </w:rPr>
              <w:t>{{DATE}}</w:t>
            </w:r>
          </w:p>
          <w:p w:rsidR="00D077E9" w:rsidRPr="00BB2BA0" w:rsidRDefault="00D077E9" w:rsidP="00D077E9">
            <w:pPr>
              <w:rPr>
                <w:rFonts w:ascii="Open Sans" w:hAnsi="Open Sans" w:cs="Open Sans"/>
                <w:noProof/>
                <w:sz w:val="10"/>
                <w:szCs w:val="10"/>
              </w:rPr>
            </w:pPr>
            <w:r w:rsidRPr="00BB2BA0">
              <w:rPr>
                <w:rFonts w:ascii="Open Sans" w:hAnsi="Open Sans" w:cs="Open Sans"/>
                <w:noProof/>
                <w:sz w:val="10"/>
                <w:szCs w:val="10"/>
              </w:rPr>
              <mc:AlternateContent>
                <mc:Choice Requires="wps">
                  <w:drawing>
                    <wp:inline distT="0" distB="0" distL="0" distR="0" wp14:anchorId="2DF648C6" wp14:editId="5C52ADC4">
                      <wp:extent cx="1493949" cy="0"/>
                      <wp:effectExtent l="0" t="19050" r="30480" b="19050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3949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24A45E3" id="Straight Connector 6" o:spid="_x0000_s1026" alt="text divider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7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:rsidR="00D077E9" w:rsidRPr="00BB2BA0" w:rsidRDefault="00D077E9" w:rsidP="00D077E9">
            <w:pPr>
              <w:rPr>
                <w:rFonts w:ascii="Open Sans" w:hAnsi="Open Sans" w:cs="Open Sans"/>
                <w:noProof/>
                <w:sz w:val="10"/>
                <w:szCs w:val="10"/>
              </w:rPr>
            </w:pPr>
          </w:p>
          <w:p w:rsidR="00D077E9" w:rsidRPr="00BB2BA0" w:rsidRDefault="00D077E9" w:rsidP="00D077E9">
            <w:pPr>
              <w:rPr>
                <w:rFonts w:ascii="Open Sans" w:hAnsi="Open Sans" w:cs="Open Sans"/>
                <w:noProof/>
                <w:sz w:val="10"/>
                <w:szCs w:val="10"/>
              </w:rPr>
            </w:pPr>
          </w:p>
          <w:p w:rsidR="00D077E9" w:rsidRPr="00BB2BA0" w:rsidRDefault="00D077E9" w:rsidP="00D077E9">
            <w:pPr>
              <w:rPr>
                <w:rFonts w:ascii="Open Sans" w:hAnsi="Open Sans" w:cs="Open Sans"/>
              </w:rPr>
            </w:pPr>
            <w:r w:rsidRPr="00BB2BA0">
              <w:rPr>
                <w:rFonts w:ascii="Open Sans" w:hAnsi="Open Sans" w:cs="Open Sans"/>
              </w:rPr>
              <w:t xml:space="preserve">Authored by: </w:t>
            </w:r>
            <w:sdt>
              <w:sdtPr>
                <w:rPr>
                  <w:rFonts w:ascii="Open Sans" w:hAnsi="Open Sans" w:cs="Open Sans"/>
                </w:rPr>
                <w:alias w:val="Your Name"/>
                <w:tag w:val="Your Name"/>
                <w:id w:val="-180584491"/>
                <w:placeholder>
                  <w:docPart w:val="9BA6EB0FBC8F458DA9A66B73BB558359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EndPr/>
              <w:sdtContent>
                <w:r w:rsidR="00A34CE7" w:rsidRPr="00BB2BA0">
                  <w:rPr>
                    <w:rFonts w:ascii="Open Sans" w:hAnsi="Open Sans" w:cs="Open Sans"/>
                  </w:rPr>
                  <w:t>Cloud4J</w:t>
                </w:r>
              </w:sdtContent>
            </w:sdt>
          </w:p>
          <w:p w:rsidR="00D077E9" w:rsidRPr="00BB2BA0" w:rsidRDefault="00D077E9" w:rsidP="00D077E9">
            <w:pPr>
              <w:rPr>
                <w:rFonts w:ascii="Open Sans" w:hAnsi="Open Sans" w:cs="Open Sans"/>
                <w:noProof/>
                <w:sz w:val="10"/>
                <w:szCs w:val="10"/>
              </w:rPr>
            </w:pPr>
          </w:p>
        </w:tc>
      </w:tr>
    </w:tbl>
    <w:p w:rsidR="00D077E9" w:rsidRPr="00BB2BA0" w:rsidRDefault="00CF031B">
      <w:pPr>
        <w:spacing w:after="200"/>
        <w:rPr>
          <w:rFonts w:ascii="Open Sans" w:hAnsi="Open Sans" w:cs="Open Sans"/>
        </w:rPr>
      </w:pPr>
      <w:bookmarkStart w:id="0" w:name="_GoBack"/>
      <w:bookmarkEnd w:id="0"/>
      <w:r w:rsidRPr="00BB2BA0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E1303C" wp14:editId="65EA1976">
                <wp:simplePos x="0" y="0"/>
                <wp:positionH relativeFrom="column">
                  <wp:posOffset>4652010</wp:posOffset>
                </wp:positionH>
                <wp:positionV relativeFrom="paragraph">
                  <wp:posOffset>1903095</wp:posOffset>
                </wp:positionV>
                <wp:extent cx="1399540" cy="1231641"/>
                <wp:effectExtent l="0" t="0" r="10160" b="2603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1231641"/>
                        </a:xfrm>
                        <a:prstGeom prst="ellipse">
                          <a:avLst/>
                        </a:prstGeom>
                        <a:solidFill>
                          <a:srgbClr val="359FD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4E9A" w:rsidRPr="00EC4E9A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C4E9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{{GRAND_TOTAL_COUNT-Cases}}</w:t>
                            </w:r>
                          </w:p>
                          <w:p w:rsidR="00EC4E9A" w:rsidRPr="00CF031B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F031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Cases</w:t>
                            </w:r>
                          </w:p>
                          <w:p w:rsidR="00030AD0" w:rsidRPr="00CF031B" w:rsidRDefault="00030AD0" w:rsidP="00030AD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E1303C" id="Oval 18" o:spid="_x0000_s1028" style="position:absolute;margin-left:366.3pt;margin-top:149.85pt;width:110.2pt;height:9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" fillcolor="#359fdb" strokecolor="#012639 [1604]" strokeweight="2pt">
                <v:textbox>
                  <w:txbxContent>
                    <w:p w:rsidR="00EC4E9A" w:rsidRPr="00EC4E9A" w:rsidRDefault="00EC4E9A" w:rsidP="00EC4E9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EC4E9A">
                        <w:rPr>
                          <w:color w:val="FFFFFF" w:themeColor="background1"/>
                          <w:sz w:val="40"/>
                          <w:szCs w:val="40"/>
                        </w:rPr>
                        <w:t>{{GRAND_TOTAL_COUNT-Cases}}</w:t>
                      </w:r>
                    </w:p>
                    <w:p w:rsidR="00EC4E9A" w:rsidRPr="00CF031B" w:rsidRDefault="00EC4E9A" w:rsidP="00EC4E9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CF031B">
                        <w:rPr>
                          <w:color w:val="FFFFFF" w:themeColor="background1"/>
                          <w:sz w:val="20"/>
                          <w:szCs w:val="20"/>
                        </w:rPr>
                        <w:t>Cases</w:t>
                      </w:r>
                    </w:p>
                    <w:p w:rsidR="00030AD0" w:rsidRPr="00CF031B" w:rsidRDefault="00030AD0" w:rsidP="00030AD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BB2BA0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B8886" wp14:editId="66CF9C8E">
                <wp:simplePos x="0" y="0"/>
                <wp:positionH relativeFrom="column">
                  <wp:posOffset>4652243</wp:posOffset>
                </wp:positionH>
                <wp:positionV relativeFrom="paragraph">
                  <wp:posOffset>3480474</wp:posOffset>
                </wp:positionV>
                <wp:extent cx="1399540" cy="1240971"/>
                <wp:effectExtent l="0" t="0" r="10160" b="1651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1240971"/>
                        </a:xfrm>
                        <a:prstGeom prst="ellipse">
                          <a:avLst/>
                        </a:prstGeom>
                        <a:solidFill>
                          <a:srgbClr val="359FD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4E9A" w:rsidRPr="00EC4E9A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C4E9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{{GRAND_TOTAL_COUNT-Contacts}}</w:t>
                            </w:r>
                          </w:p>
                          <w:p w:rsidR="00EC4E9A" w:rsidRPr="00CF031B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Contacts</w:t>
                            </w:r>
                          </w:p>
                          <w:p w:rsidR="00EC4E9A" w:rsidRPr="00BB2BA0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030AD0" w:rsidRPr="00BB2BA0" w:rsidRDefault="00030AD0" w:rsidP="00030AD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EB8886" id="Oval 19" o:spid="_x0000_s1029" style="position:absolute;margin-left:366.3pt;margin-top:274.05pt;width:110.2pt;height:9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" fillcolor="#359fdb" strokecolor="#012639 [1604]" strokeweight="2pt">
                <v:textbox>
                  <w:txbxContent>
                    <w:p w:rsidR="00EC4E9A" w:rsidRPr="00EC4E9A" w:rsidRDefault="00EC4E9A" w:rsidP="00EC4E9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EC4E9A">
                        <w:rPr>
                          <w:color w:val="FFFFFF" w:themeColor="background1"/>
                          <w:sz w:val="40"/>
                          <w:szCs w:val="40"/>
                        </w:rPr>
                        <w:t>{{GRAND_TOTAL_COUNT-Contacts}}</w:t>
                      </w:r>
                    </w:p>
                    <w:p w:rsidR="00EC4E9A" w:rsidRPr="00CF031B" w:rsidRDefault="00EC4E9A" w:rsidP="00EC4E9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Contacts</w:t>
                      </w:r>
                    </w:p>
                    <w:p w:rsidR="00EC4E9A" w:rsidRPr="00BB2BA0" w:rsidRDefault="00EC4E9A" w:rsidP="00EC4E9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030AD0" w:rsidRPr="00BB2BA0" w:rsidRDefault="00030AD0" w:rsidP="00030AD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BB2BA0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FEA47" wp14:editId="4D8CA8D2">
                <wp:simplePos x="0" y="0"/>
                <wp:positionH relativeFrom="column">
                  <wp:posOffset>4652243</wp:posOffset>
                </wp:positionH>
                <wp:positionV relativeFrom="paragraph">
                  <wp:posOffset>364049</wp:posOffset>
                </wp:positionV>
                <wp:extent cx="1399592" cy="1231641"/>
                <wp:effectExtent l="0" t="0" r="10160" b="2603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92" cy="1231641"/>
                        </a:xfrm>
                        <a:prstGeom prst="ellipse">
                          <a:avLst/>
                        </a:prstGeom>
                        <a:solidFill>
                          <a:srgbClr val="359FD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C4E9A" w:rsidRPr="00EC4E9A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C4E9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{{GRAND_TOTAL_COUNT-Opportunity}}</w:t>
                            </w:r>
                          </w:p>
                          <w:p w:rsidR="00EC4E9A" w:rsidRPr="00CF031B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Opportunities</w:t>
                            </w:r>
                          </w:p>
                          <w:p w:rsidR="00EC4E9A" w:rsidRPr="00CF031B" w:rsidRDefault="00EC4E9A" w:rsidP="00EC4E9A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:rsidR="00C4453A" w:rsidRPr="00CF031B" w:rsidRDefault="00C4453A" w:rsidP="000F4A30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AFEA47" id="Oval 10" o:spid="_x0000_s1030" style="position:absolute;margin-left:366.3pt;margin-top:28.65pt;width:110.2pt;height:9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" fillcolor="#359fdb" strokecolor="#012639 [1604]" strokeweight="2pt">
                <v:textbox>
                  <w:txbxContent>
                    <w:p w:rsidR="00EC4E9A" w:rsidRPr="00EC4E9A" w:rsidRDefault="00EC4E9A" w:rsidP="00EC4E9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EC4E9A">
                        <w:rPr>
                          <w:color w:val="FFFFFF" w:themeColor="background1"/>
                          <w:sz w:val="40"/>
                          <w:szCs w:val="40"/>
                        </w:rPr>
                        <w:t>{{GRAND_TOTAL_COUNT-Opportunity}}</w:t>
                      </w:r>
                    </w:p>
                    <w:p w:rsidR="00EC4E9A" w:rsidRPr="00CF031B" w:rsidRDefault="00EC4E9A" w:rsidP="00EC4E9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Opportunities</w:t>
                      </w:r>
                    </w:p>
                    <w:p w:rsidR="00EC4E9A" w:rsidRPr="00CF031B" w:rsidRDefault="00EC4E9A" w:rsidP="00EC4E9A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:rsidR="00C4453A" w:rsidRPr="00CF031B" w:rsidRDefault="00C4453A" w:rsidP="000F4A30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9D02DA" w:rsidRPr="00BB2BA0">
        <w:rPr>
          <w:rFonts w:ascii="Open Sans" w:hAnsi="Open Sans" w:cs="Open Sans"/>
          <w:noProof/>
        </w:rPr>
        <w:drawing>
          <wp:anchor distT="0" distB="0" distL="114300" distR="114300" simplePos="0" relativeHeight="251662336" behindDoc="0" locked="0" layoutInCell="1" allowOverlap="1" wp14:anchorId="667910EF" wp14:editId="4D8B883A">
            <wp:simplePos x="0" y="0"/>
            <wp:positionH relativeFrom="column">
              <wp:posOffset>4783455</wp:posOffset>
            </wp:positionH>
            <wp:positionV relativeFrom="paragraph">
              <wp:posOffset>7604760</wp:posOffset>
            </wp:positionV>
            <wp:extent cx="1809750" cy="1190625"/>
            <wp:effectExtent l="0" t="0" r="0" b="9525"/>
            <wp:wrapNone/>
            <wp:docPr id="9" name="Picture 9" descr="Cloud4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loud4J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77E9" w:rsidRPr="00BB2BA0">
        <w:rPr>
          <w:rFonts w:ascii="Open Sans" w:hAnsi="Open Sans" w:cs="Open Sans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F5E605" wp14:editId="00863C91">
                <wp:simplePos x="0" y="0"/>
                <wp:positionH relativeFrom="column">
                  <wp:posOffset>-746975</wp:posOffset>
                </wp:positionH>
                <wp:positionV relativeFrom="page">
                  <wp:posOffset>6670040</wp:posOffset>
                </wp:positionV>
                <wp:extent cx="7760970" cy="3374390"/>
                <wp:effectExtent l="0" t="0" r="0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3374390"/>
                        </a:xfrm>
                        <a:prstGeom prst="rect">
                          <a:avLst/>
                        </a:prstGeom>
                        <a:solidFill>
                          <a:srgbClr val="359FD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2DE02" id="Rectangle 2" o:spid="_x0000_s1026" alt="colored rectangle" style="position:absolute;margin-left:-58.8pt;margin-top:525.2pt;width:611.1pt;height:265.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" fillcolor="#359fdb" stroked="f" strokeweight="2pt">
                <w10:wrap anchory="page"/>
              </v:rect>
            </w:pict>
          </mc:Fallback>
        </mc:AlternateContent>
      </w:r>
      <w:r w:rsidR="00D077E9" w:rsidRPr="00BB2BA0">
        <w:rPr>
          <w:rFonts w:ascii="Open Sans" w:hAnsi="Open Sans" w:cs="Open Sans"/>
        </w:rPr>
        <w:br w:type="page"/>
      </w:r>
    </w:p>
    <w:p w:rsidR="00D077E9" w:rsidRPr="00BB2BA0" w:rsidRDefault="00307C4B" w:rsidP="00D077E9">
      <w:pPr>
        <w:pStyle w:val="Heading1"/>
        <w:rPr>
          <w:rFonts w:ascii="Open Sans" w:hAnsi="Open Sans" w:cs="Open Sans"/>
        </w:rPr>
      </w:pPr>
      <w:r>
        <w:rPr>
          <w:rFonts w:ascii="Open Sans" w:hAnsi="Open Sans" w:cs="Open Sans"/>
        </w:rPr>
        <w:t>{{REPORT_NAME</w:t>
      </w:r>
      <w:r w:rsidR="00A30562">
        <w:rPr>
          <w:rFonts w:ascii="Open Sans" w:hAnsi="Open Sans" w:cs="Open Sans"/>
        </w:rPr>
        <w:t>-Opportunity</w:t>
      </w:r>
      <w:r w:rsidR="000A075F">
        <w:rPr>
          <w:rFonts w:ascii="Open Sans" w:hAnsi="Open Sans" w:cs="Open Sans"/>
        </w:rPr>
        <w:t>}}</w:t>
      </w:r>
    </w:p>
    <w:p w:rsidR="0052113D" w:rsidRPr="00BB2BA0" w:rsidRDefault="0052113D" w:rsidP="0052113D">
      <w:pPr>
        <w:rPr>
          <w:rFonts w:ascii="Open Sans" w:hAnsi="Open Sans" w:cs="Open Sans"/>
        </w:rPr>
      </w:pPr>
      <w:r w:rsidRPr="00BB2BA0">
        <w:rPr>
          <w:rFonts w:ascii="Open Sans" w:hAnsi="Open Sans" w:cs="Open Sans"/>
        </w:rPr>
        <w:t>{{REPORT_CHART</w:t>
      </w:r>
      <w:r w:rsidR="0070329B">
        <w:rPr>
          <w:rFonts w:ascii="Open Sans" w:hAnsi="Open Sans" w:cs="Open Sans"/>
        </w:rPr>
        <w:t>-Opportunity</w:t>
      </w:r>
      <w:r w:rsidRPr="00BB2BA0">
        <w:rPr>
          <w:rFonts w:ascii="Open Sans" w:hAnsi="Open Sans" w:cs="Open Sans"/>
        </w:rPr>
        <w:t>}}</w:t>
      </w:r>
    </w:p>
    <w:tbl>
      <w:tblPr>
        <w:tblStyle w:val="TableGrid1"/>
        <w:tblpPr w:leftFromText="180" w:rightFromText="180" w:vertAnchor="text" w:horzAnchor="margin" w:tblpY="117"/>
        <w:tblW w:w="9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1530"/>
        <w:gridCol w:w="1620"/>
        <w:gridCol w:w="1440"/>
        <w:gridCol w:w="2004"/>
      </w:tblGrid>
      <w:tr w:rsidR="0089428B" w:rsidRPr="006A7165" w:rsidTr="00FA5847">
        <w:trPr>
          <w:trHeight w:val="296"/>
        </w:trPr>
        <w:tc>
          <w:tcPr>
            <w:tcW w:w="3240" w:type="dxa"/>
            <w:shd w:val="clear" w:color="auto" w:fill="3399FF"/>
          </w:tcPr>
          <w:p w:rsidR="0089428B" w:rsidRPr="006A7165" w:rsidRDefault="0089428B" w:rsidP="0089428B">
            <w:pPr>
              <w:jc w:val="center"/>
              <w:rPr>
                <w:rFonts w:ascii="Open Sans" w:eastAsia="Calibri" w:hAnsi="Open Sans" w:cs="Open Sans"/>
                <w:color w:val="auto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{{REPORT-Opportunity</w:t>
            </w:r>
            <w:proofErr w:type="gramStart"/>
            <w:r>
              <w:rPr>
                <w:rFonts w:ascii="Open Sans" w:eastAsia="Calibri" w:hAnsi="Open Sans" w:cs="Open Sans"/>
                <w:color w:val="FFFFFF"/>
                <w:sz w:val="22"/>
              </w:rPr>
              <w:t>}}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{TYPE2}}{{HEADER_ROW}}</w:t>
            </w:r>
            <w:r>
              <w:rPr>
                <w:rFonts w:ascii="Open Sans" w:eastAsia="Calibri" w:hAnsi="Open Sans" w:cs="Open Sans"/>
                <w:color w:val="FFFFFF"/>
                <w:sz w:val="22"/>
              </w:rPr>
              <w:t>Opportunity Name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 xml:space="preserve"> </w:t>
            </w:r>
          </w:p>
        </w:tc>
        <w:tc>
          <w:tcPr>
            <w:tcW w:w="1530" w:type="dxa"/>
            <w:shd w:val="clear" w:color="auto" w:fill="3399FF"/>
          </w:tcPr>
          <w:p w:rsidR="0089428B" w:rsidRPr="006A7165" w:rsidRDefault="0089428B" w:rsidP="00922961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Amount</w:t>
            </w:r>
          </w:p>
        </w:tc>
        <w:tc>
          <w:tcPr>
            <w:tcW w:w="1620" w:type="dxa"/>
            <w:shd w:val="clear" w:color="auto" w:fill="3399FF"/>
          </w:tcPr>
          <w:p w:rsidR="0089428B" w:rsidRPr="006A7165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Expected Revenue</w:t>
            </w:r>
          </w:p>
        </w:tc>
        <w:tc>
          <w:tcPr>
            <w:tcW w:w="1440" w:type="dxa"/>
            <w:shd w:val="clear" w:color="auto" w:fill="3399FF"/>
          </w:tcPr>
          <w:p w:rsidR="0089428B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proofErr w:type="gramStart"/>
            <w:r>
              <w:rPr>
                <w:rFonts w:ascii="Open Sans" w:eastAsia="Calibri" w:hAnsi="Open Sans" w:cs="Open Sans"/>
                <w:color w:val="FFFFFF"/>
                <w:sz w:val="22"/>
              </w:rPr>
              <w:t>Probability(</w:t>
            </w:r>
            <w:proofErr w:type="gramEnd"/>
            <w:r>
              <w:rPr>
                <w:rFonts w:ascii="Open Sans" w:eastAsia="Calibri" w:hAnsi="Open Sans" w:cs="Open Sans"/>
                <w:color w:val="FFFFFF"/>
                <w:sz w:val="22"/>
              </w:rPr>
              <w:t>%)</w:t>
            </w:r>
          </w:p>
        </w:tc>
        <w:tc>
          <w:tcPr>
            <w:tcW w:w="2004" w:type="dxa"/>
            <w:shd w:val="clear" w:color="auto" w:fill="3399FF"/>
          </w:tcPr>
          <w:p w:rsidR="0089428B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Account Name</w:t>
            </w:r>
          </w:p>
        </w:tc>
      </w:tr>
      <w:tr w:rsidR="0089428B" w:rsidRPr="006A7165" w:rsidTr="00FA5847">
        <w:trPr>
          <w:trHeight w:val="296"/>
        </w:trPr>
        <w:tc>
          <w:tcPr>
            <w:tcW w:w="4770" w:type="dxa"/>
            <w:gridSpan w:val="2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{{GROUPING1_ROW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44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2004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89428B" w:rsidRPr="006A7165" w:rsidTr="00FA5847">
        <w:trPr>
          <w:trHeight w:val="296"/>
        </w:trPr>
        <w:tc>
          <w:tcPr>
            <w:tcW w:w="324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{{GROUPING1_AGGREGATE_ROW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53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44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2004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89428B" w:rsidRPr="006A7165" w:rsidTr="00FA5847">
        <w:trPr>
          <w:trHeight w:val="296"/>
        </w:trPr>
        <w:tc>
          <w:tcPr>
            <w:tcW w:w="3240" w:type="dxa"/>
            <w:shd w:val="clear" w:color="auto" w:fill="auto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153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44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2004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89428B" w:rsidRPr="006A7165" w:rsidTr="00FA5847">
        <w:trPr>
          <w:trHeight w:val="296"/>
        </w:trPr>
        <w:tc>
          <w:tcPr>
            <w:tcW w:w="324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{{ALTERNATING_DATA_ROW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153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44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2004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89428B" w:rsidRPr="006A7165" w:rsidTr="00FA5847">
        <w:trPr>
          <w:trHeight w:val="296"/>
        </w:trPr>
        <w:tc>
          <w:tcPr>
            <w:tcW w:w="4770" w:type="dxa"/>
            <w:gridSpan w:val="2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{{GRAND_TOTAL_ROW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44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2004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89428B" w:rsidRPr="006A7165" w:rsidTr="00FA5847">
        <w:trPr>
          <w:trHeight w:val="296"/>
        </w:trPr>
        <w:tc>
          <w:tcPr>
            <w:tcW w:w="324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{{GRAND_TOTAL_AGGREGATE_ROW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53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{{VALUE}}</w:t>
            </w:r>
          </w:p>
        </w:tc>
        <w:tc>
          <w:tcPr>
            <w:tcW w:w="144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2004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</w:tbl>
    <w:p w:rsidR="0052113D" w:rsidRPr="00BB2BA0" w:rsidRDefault="0052113D" w:rsidP="0052113D">
      <w:pPr>
        <w:rPr>
          <w:rFonts w:ascii="Open Sans" w:hAnsi="Open Sans" w:cs="Open Sans"/>
        </w:rPr>
      </w:pPr>
    </w:p>
    <w:p w:rsidR="00ED333B" w:rsidRPr="00BB2BA0" w:rsidRDefault="00ED333B" w:rsidP="00DF027C">
      <w:pPr>
        <w:rPr>
          <w:rFonts w:ascii="Open Sans" w:hAnsi="Open Sans" w:cs="Open Sans"/>
        </w:rPr>
      </w:pPr>
    </w:p>
    <w:p w:rsidR="00ED333B" w:rsidRPr="00BB2BA0" w:rsidRDefault="00ED333B">
      <w:pPr>
        <w:spacing w:after="200"/>
        <w:rPr>
          <w:rFonts w:ascii="Open Sans" w:hAnsi="Open Sans" w:cs="Open Sans"/>
        </w:rPr>
      </w:pPr>
      <w:r w:rsidRPr="00BB2BA0">
        <w:rPr>
          <w:rFonts w:ascii="Open Sans" w:hAnsi="Open Sans" w:cs="Open Sans"/>
        </w:rPr>
        <w:br w:type="page"/>
      </w:r>
    </w:p>
    <w:p w:rsidR="001F7511" w:rsidRPr="00BB2BA0" w:rsidRDefault="00033D1B" w:rsidP="001F7511">
      <w:pPr>
        <w:pStyle w:val="Heading1"/>
        <w:rPr>
          <w:rFonts w:ascii="Open Sans" w:hAnsi="Open Sans" w:cs="Open Sans"/>
        </w:rPr>
      </w:pPr>
      <w:r>
        <w:rPr>
          <w:rFonts w:ascii="Open Sans" w:hAnsi="Open Sans" w:cs="Open Sans"/>
        </w:rPr>
        <w:t>{{</w:t>
      </w:r>
      <w:r w:rsidR="00307C4B">
        <w:rPr>
          <w:rFonts w:ascii="Open Sans" w:hAnsi="Open Sans" w:cs="Open Sans"/>
        </w:rPr>
        <w:t>REPORT_NAME-Cases}}</w:t>
      </w:r>
    </w:p>
    <w:p w:rsidR="001F7511" w:rsidRPr="00BB2BA0" w:rsidRDefault="001F7511" w:rsidP="001F7511">
      <w:pPr>
        <w:rPr>
          <w:rFonts w:ascii="Open Sans" w:hAnsi="Open Sans" w:cs="Open Sans"/>
        </w:rPr>
      </w:pPr>
      <w:r w:rsidRPr="00BB2BA0">
        <w:rPr>
          <w:rFonts w:ascii="Open Sans" w:hAnsi="Open Sans" w:cs="Open Sans"/>
        </w:rPr>
        <w:t>{{REPORT_CHART</w:t>
      </w:r>
      <w:r w:rsidR="00B44FD3">
        <w:rPr>
          <w:rFonts w:ascii="Open Sans" w:hAnsi="Open Sans" w:cs="Open Sans"/>
        </w:rPr>
        <w:t>-</w:t>
      </w:r>
      <w:r w:rsidR="0070329B">
        <w:rPr>
          <w:rFonts w:ascii="Open Sans" w:hAnsi="Open Sans" w:cs="Open Sans"/>
        </w:rPr>
        <w:t>Cases</w:t>
      </w:r>
      <w:r w:rsidRPr="00BB2BA0">
        <w:rPr>
          <w:rFonts w:ascii="Open Sans" w:hAnsi="Open Sans" w:cs="Open Sans"/>
        </w:rPr>
        <w:t>}}</w:t>
      </w:r>
    </w:p>
    <w:tbl>
      <w:tblPr>
        <w:tblStyle w:val="TableGrid1"/>
        <w:tblpPr w:leftFromText="180" w:rightFromText="180" w:vertAnchor="text" w:horzAnchor="margin" w:tblpY="13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620"/>
        <w:gridCol w:w="1710"/>
        <w:gridCol w:w="1620"/>
        <w:gridCol w:w="1620"/>
        <w:gridCol w:w="1350"/>
        <w:gridCol w:w="1800"/>
      </w:tblGrid>
      <w:tr w:rsidR="00CF3746" w:rsidRPr="006A7165" w:rsidTr="004E6235">
        <w:trPr>
          <w:trHeight w:val="328"/>
        </w:trPr>
        <w:tc>
          <w:tcPr>
            <w:tcW w:w="1620" w:type="dxa"/>
            <w:shd w:val="clear" w:color="auto" w:fill="3399FF"/>
          </w:tcPr>
          <w:p w:rsidR="0089428B" w:rsidRPr="006A7165" w:rsidRDefault="0089428B" w:rsidP="0089428B">
            <w:pPr>
              <w:jc w:val="center"/>
              <w:rPr>
                <w:rFonts w:ascii="Open Sans" w:eastAsia="Calibri" w:hAnsi="Open Sans" w:cs="Open Sans"/>
                <w:color w:val="auto"/>
                <w:sz w:val="22"/>
              </w:rPr>
            </w:pPr>
            <w:bookmarkStart w:id="1" w:name="_Hlk531702058"/>
            <w:r>
              <w:rPr>
                <w:rFonts w:ascii="Open Sans" w:eastAsia="Calibri" w:hAnsi="Open Sans" w:cs="Open Sans"/>
                <w:color w:val="FFFFFF"/>
                <w:sz w:val="22"/>
              </w:rPr>
              <w:t>{{REPORT-Cases</w:t>
            </w:r>
            <w:proofErr w:type="gramStart"/>
            <w:r>
              <w:rPr>
                <w:rFonts w:ascii="Open Sans" w:eastAsia="Calibri" w:hAnsi="Open Sans" w:cs="Open Sans"/>
                <w:color w:val="FFFFFF"/>
                <w:sz w:val="22"/>
              </w:rPr>
              <w:t>}}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{TYPE2}}{{HEADER_ROW}}</w:t>
            </w:r>
            <w:r>
              <w:rPr>
                <w:rFonts w:ascii="Open Sans" w:eastAsia="Calibri" w:hAnsi="Open Sans" w:cs="Open Sans"/>
                <w:color w:val="FFFFFF"/>
                <w:sz w:val="22"/>
              </w:rPr>
              <w:t>Case Number</w:t>
            </w:r>
          </w:p>
        </w:tc>
        <w:tc>
          <w:tcPr>
            <w:tcW w:w="1710" w:type="dxa"/>
            <w:shd w:val="clear" w:color="auto" w:fill="3399FF"/>
          </w:tcPr>
          <w:p w:rsidR="0089428B" w:rsidRPr="006A7165" w:rsidRDefault="0089428B" w:rsidP="00CF3746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Account Name</w:t>
            </w:r>
          </w:p>
        </w:tc>
        <w:tc>
          <w:tcPr>
            <w:tcW w:w="1620" w:type="dxa"/>
            <w:shd w:val="clear" w:color="auto" w:fill="3399FF"/>
          </w:tcPr>
          <w:p w:rsidR="0089428B" w:rsidRPr="006A7165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Type</w:t>
            </w:r>
          </w:p>
        </w:tc>
        <w:tc>
          <w:tcPr>
            <w:tcW w:w="1620" w:type="dxa"/>
            <w:shd w:val="clear" w:color="auto" w:fill="3399FF"/>
          </w:tcPr>
          <w:p w:rsidR="0089428B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Case Reason</w:t>
            </w:r>
          </w:p>
        </w:tc>
        <w:tc>
          <w:tcPr>
            <w:tcW w:w="1350" w:type="dxa"/>
            <w:shd w:val="clear" w:color="auto" w:fill="3399FF"/>
          </w:tcPr>
          <w:p w:rsidR="0089428B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Priority</w:t>
            </w:r>
          </w:p>
        </w:tc>
        <w:tc>
          <w:tcPr>
            <w:tcW w:w="1800" w:type="dxa"/>
            <w:shd w:val="clear" w:color="auto" w:fill="3399FF"/>
          </w:tcPr>
          <w:p w:rsidR="0089428B" w:rsidRDefault="0089428B" w:rsidP="0089428B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Contact Name</w:t>
            </w:r>
          </w:p>
        </w:tc>
      </w:tr>
      <w:tr w:rsidR="0059222B" w:rsidRPr="006A7165" w:rsidTr="004E6235">
        <w:trPr>
          <w:trHeight w:val="328"/>
        </w:trPr>
        <w:tc>
          <w:tcPr>
            <w:tcW w:w="3330" w:type="dxa"/>
            <w:gridSpan w:val="2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{{GROUPING1_ROW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35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80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CF3746" w:rsidRPr="006A7165" w:rsidTr="004E6235">
        <w:trPr>
          <w:trHeight w:val="328"/>
        </w:trPr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{{GROUPING1_AGGREGATE_ROW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71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62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35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800" w:type="dxa"/>
            <w:shd w:val="clear" w:color="auto" w:fill="66B2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CF3746" w:rsidRPr="006A7165" w:rsidTr="004E6235">
        <w:trPr>
          <w:trHeight w:val="328"/>
        </w:trPr>
        <w:tc>
          <w:tcPr>
            <w:tcW w:w="1620" w:type="dxa"/>
            <w:shd w:val="clear" w:color="auto" w:fill="auto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171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35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800" w:type="dxa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CF3746" w:rsidRPr="006A7165" w:rsidTr="004E6235">
        <w:trPr>
          <w:trHeight w:val="328"/>
        </w:trPr>
        <w:tc>
          <w:tcPr>
            <w:tcW w:w="162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{{ALTERNATING_DATA_ROW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171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35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1800" w:type="dxa"/>
            <w:shd w:val="clear" w:color="auto" w:fill="EEEEEE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59222B" w:rsidRPr="006A7165" w:rsidTr="004E6235">
        <w:trPr>
          <w:trHeight w:val="328"/>
        </w:trPr>
        <w:tc>
          <w:tcPr>
            <w:tcW w:w="3330" w:type="dxa"/>
            <w:gridSpan w:val="2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{{GRAND_TOTAL_ROW}}{{VALUE}}</w:t>
            </w: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35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80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tr w:rsidR="00CF3746" w:rsidRPr="006A7165" w:rsidTr="004E6235">
        <w:trPr>
          <w:trHeight w:val="328"/>
        </w:trPr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{{GRAND_TOTAL_AGGREGATE_ROW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171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{{VALUE}}</w:t>
            </w:r>
          </w:p>
        </w:tc>
        <w:tc>
          <w:tcPr>
            <w:tcW w:w="162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35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  <w:tc>
          <w:tcPr>
            <w:tcW w:w="1800" w:type="dxa"/>
            <w:shd w:val="clear" w:color="auto" w:fill="0080FF"/>
          </w:tcPr>
          <w:p w:rsidR="0089428B" w:rsidRPr="006A7165" w:rsidRDefault="0089428B" w:rsidP="0089428B">
            <w:pPr>
              <w:jc w:val="right"/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  <w:bookmarkEnd w:id="1"/>
    </w:tbl>
    <w:p w:rsidR="001F7511" w:rsidRPr="00BB2BA0" w:rsidRDefault="001F7511" w:rsidP="001F7511">
      <w:pPr>
        <w:rPr>
          <w:rFonts w:ascii="Open Sans" w:hAnsi="Open Sans" w:cs="Open Sans"/>
        </w:rPr>
      </w:pPr>
    </w:p>
    <w:p w:rsidR="001F7511" w:rsidRPr="00BB2BA0" w:rsidRDefault="001F7511" w:rsidP="001F7511">
      <w:pPr>
        <w:rPr>
          <w:rFonts w:ascii="Open Sans" w:hAnsi="Open Sans" w:cs="Open Sans"/>
        </w:rPr>
      </w:pPr>
    </w:p>
    <w:p w:rsidR="001F7511" w:rsidRPr="00BB2BA0" w:rsidRDefault="001F7511">
      <w:pPr>
        <w:spacing w:after="200"/>
        <w:rPr>
          <w:rFonts w:ascii="Open Sans" w:hAnsi="Open Sans" w:cs="Open Sans"/>
        </w:rPr>
      </w:pPr>
      <w:r w:rsidRPr="00BB2BA0">
        <w:rPr>
          <w:rFonts w:ascii="Open Sans" w:hAnsi="Open Sans" w:cs="Open Sans"/>
        </w:rPr>
        <w:br w:type="page"/>
      </w:r>
    </w:p>
    <w:p w:rsidR="001F7511" w:rsidRPr="00BB2BA0" w:rsidRDefault="00307C4B" w:rsidP="001F7511">
      <w:pPr>
        <w:pStyle w:val="Heading1"/>
        <w:rPr>
          <w:rFonts w:ascii="Open Sans" w:hAnsi="Open Sans" w:cs="Open Sans"/>
        </w:rPr>
      </w:pPr>
      <w:r>
        <w:rPr>
          <w:rFonts w:ascii="Open Sans" w:hAnsi="Open Sans" w:cs="Open Sans"/>
        </w:rPr>
        <w:t>{{REPORT_NAME-Contacts}}</w:t>
      </w:r>
    </w:p>
    <w:tbl>
      <w:tblPr>
        <w:tblStyle w:val="TableGrid1"/>
        <w:tblpPr w:leftFromText="180" w:rightFromText="180" w:vertAnchor="text" w:horzAnchor="margin" w:tblpY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8"/>
        <w:gridCol w:w="2702"/>
        <w:gridCol w:w="2176"/>
      </w:tblGrid>
      <w:tr w:rsidR="00DE0BBE" w:rsidRPr="006A7165" w:rsidTr="00DE0BBE">
        <w:trPr>
          <w:trHeight w:val="332"/>
        </w:trPr>
        <w:tc>
          <w:tcPr>
            <w:tcW w:w="4725" w:type="dxa"/>
            <w:shd w:val="clear" w:color="auto" w:fill="3399FF"/>
          </w:tcPr>
          <w:p w:rsidR="00DE0BBE" w:rsidRPr="006A7165" w:rsidRDefault="00DE0BBE" w:rsidP="009F18F7">
            <w:pPr>
              <w:jc w:val="center"/>
              <w:rPr>
                <w:rFonts w:ascii="Open Sans" w:eastAsia="Calibri" w:hAnsi="Open Sans" w:cs="Open Sans"/>
                <w:color w:val="auto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{{REPORT-Contacts}}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{{TYPE2}}{{HEADER_ROW}}</w:t>
            </w:r>
            <w:r w:rsidR="006861E4">
              <w:rPr>
                <w:rFonts w:ascii="Open Sans" w:eastAsia="Calibri" w:hAnsi="Open Sans" w:cs="Open Sans"/>
                <w:color w:val="FFFFFF"/>
                <w:sz w:val="22"/>
              </w:rPr>
              <w:t>Contact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 xml:space="preserve"> </w:t>
            </w:r>
            <w:r w:rsidR="006861E4">
              <w:rPr>
                <w:rFonts w:ascii="Open Sans" w:eastAsia="Calibri" w:hAnsi="Open Sans" w:cs="Open Sans"/>
                <w:color w:val="FFFFFF"/>
                <w:sz w:val="22"/>
              </w:rPr>
              <w:t>ID</w:t>
            </w: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 xml:space="preserve"> </w:t>
            </w:r>
          </w:p>
        </w:tc>
        <w:tc>
          <w:tcPr>
            <w:tcW w:w="2906" w:type="dxa"/>
            <w:shd w:val="clear" w:color="auto" w:fill="3399FF"/>
          </w:tcPr>
          <w:p w:rsidR="00DE0BBE" w:rsidRPr="006A7165" w:rsidRDefault="006861E4" w:rsidP="009F18F7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First Name</w:t>
            </w:r>
          </w:p>
        </w:tc>
        <w:tc>
          <w:tcPr>
            <w:tcW w:w="2305" w:type="dxa"/>
            <w:shd w:val="clear" w:color="auto" w:fill="3399FF"/>
          </w:tcPr>
          <w:p w:rsidR="00DE0BBE" w:rsidRPr="006A7165" w:rsidRDefault="006861E4" w:rsidP="009F18F7">
            <w:pPr>
              <w:jc w:val="center"/>
              <w:rPr>
                <w:rFonts w:ascii="Open Sans" w:eastAsia="Calibri" w:hAnsi="Open Sans" w:cs="Open Sans"/>
                <w:color w:val="FFFFFF"/>
                <w:sz w:val="22"/>
              </w:rPr>
            </w:pPr>
            <w:r>
              <w:rPr>
                <w:rFonts w:ascii="Open Sans" w:eastAsia="Calibri" w:hAnsi="Open Sans" w:cs="Open Sans"/>
                <w:color w:val="FFFFFF"/>
                <w:sz w:val="22"/>
              </w:rPr>
              <w:t>Last Name</w:t>
            </w:r>
          </w:p>
        </w:tc>
      </w:tr>
      <w:tr w:rsidR="00DE0BBE" w:rsidRPr="006A7165" w:rsidTr="00DE0BBE">
        <w:trPr>
          <w:trHeight w:val="332"/>
        </w:trPr>
        <w:tc>
          <w:tcPr>
            <w:tcW w:w="4725" w:type="dxa"/>
            <w:shd w:val="clear" w:color="auto" w:fill="auto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2906" w:type="dxa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2305" w:type="dxa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DE0BBE" w:rsidRPr="006A7165" w:rsidTr="00DE0BBE">
        <w:trPr>
          <w:trHeight w:val="332"/>
        </w:trPr>
        <w:tc>
          <w:tcPr>
            <w:tcW w:w="4725" w:type="dxa"/>
            <w:shd w:val="clear" w:color="auto" w:fill="EEEEEE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{{ALTERNATING_DATA_ROW</w:t>
            </w:r>
            <w:proofErr w:type="gramStart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{VALUE}}</w:t>
            </w:r>
          </w:p>
        </w:tc>
        <w:tc>
          <w:tcPr>
            <w:tcW w:w="2906" w:type="dxa"/>
            <w:shd w:val="clear" w:color="auto" w:fill="EEEEEE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  <w:tc>
          <w:tcPr>
            <w:tcW w:w="2305" w:type="dxa"/>
            <w:shd w:val="clear" w:color="auto" w:fill="EEEEEE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auto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auto"/>
                <w:sz w:val="22"/>
              </w:rPr>
              <w:t>{{VALUE}}</w:t>
            </w:r>
          </w:p>
        </w:tc>
      </w:tr>
      <w:tr w:rsidR="00DE0BBE" w:rsidRPr="006A7165" w:rsidTr="00DE0BBE">
        <w:trPr>
          <w:trHeight w:val="332"/>
        </w:trPr>
        <w:tc>
          <w:tcPr>
            <w:tcW w:w="7631" w:type="dxa"/>
            <w:gridSpan w:val="2"/>
            <w:shd w:val="clear" w:color="auto" w:fill="0080FF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{{GRAND_TOTAL_ROW</w:t>
            </w:r>
            <w:proofErr w:type="gramStart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}}{</w:t>
            </w:r>
            <w:proofErr w:type="gramEnd"/>
            <w:r w:rsidRPr="006A7165">
              <w:rPr>
                <w:rFonts w:ascii="Open Sans" w:eastAsia="Calibri" w:hAnsi="Open Sans" w:cs="Open Sans"/>
                <w:color w:val="FFFFFF"/>
                <w:sz w:val="22"/>
              </w:rPr>
              <w:t>{VALUE}}</w:t>
            </w:r>
          </w:p>
        </w:tc>
        <w:tc>
          <w:tcPr>
            <w:tcW w:w="2305" w:type="dxa"/>
            <w:shd w:val="clear" w:color="auto" w:fill="0080FF"/>
          </w:tcPr>
          <w:p w:rsidR="00DE0BBE" w:rsidRPr="006A7165" w:rsidRDefault="00DE0BBE" w:rsidP="009F18F7">
            <w:pPr>
              <w:rPr>
                <w:rFonts w:ascii="Open Sans" w:eastAsia="Calibri" w:hAnsi="Open Sans" w:cs="Open Sans"/>
                <w:color w:val="FFFFFF"/>
                <w:sz w:val="22"/>
              </w:rPr>
            </w:pPr>
          </w:p>
        </w:tc>
      </w:tr>
    </w:tbl>
    <w:p w:rsidR="001F7511" w:rsidRPr="00BB2BA0" w:rsidRDefault="001F7511" w:rsidP="001F7511">
      <w:pPr>
        <w:rPr>
          <w:rFonts w:ascii="Open Sans" w:hAnsi="Open Sans" w:cs="Open Sans"/>
        </w:rPr>
      </w:pPr>
    </w:p>
    <w:p w:rsidR="001F7511" w:rsidRPr="00BB2BA0" w:rsidRDefault="001F7511" w:rsidP="001F7511">
      <w:pPr>
        <w:spacing w:after="200"/>
        <w:rPr>
          <w:rFonts w:ascii="Open Sans" w:hAnsi="Open Sans" w:cs="Open Sans"/>
        </w:rPr>
      </w:pPr>
    </w:p>
    <w:sectPr w:rsidR="001F7511" w:rsidRPr="00BB2BA0" w:rsidSect="0089428B">
      <w:headerReference w:type="default" r:id="rId8"/>
      <w:footerReference w:type="default" r:id="rId9"/>
      <w:pgSz w:w="12240" w:h="15840"/>
      <w:pgMar w:top="720" w:right="1152" w:bottom="720" w:left="1152" w:header="0" w:footer="288" w:gutter="0"/>
      <w:pgNumType w:start="1"/>
      <w:cols w:space="720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1BD" w:rsidRDefault="008A41BD">
      <w:r>
        <w:separator/>
      </w:r>
    </w:p>
    <w:p w:rsidR="008A41BD" w:rsidRDefault="008A41BD"/>
  </w:endnote>
  <w:endnote w:type="continuationSeparator" w:id="0">
    <w:p w:rsidR="008A41BD" w:rsidRDefault="008A41BD">
      <w:r>
        <w:continuationSeparator/>
      </w:r>
    </w:p>
    <w:p w:rsidR="008A41BD" w:rsidRDefault="008A4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1BD" w:rsidRDefault="008A41BD">
      <w:r>
        <w:separator/>
      </w:r>
    </w:p>
    <w:p w:rsidR="008A41BD" w:rsidRDefault="008A41BD"/>
  </w:footnote>
  <w:footnote w:type="continuationSeparator" w:id="0">
    <w:p w:rsidR="008A41BD" w:rsidRDefault="008A41BD">
      <w:r>
        <w:continuationSeparator/>
      </w:r>
    </w:p>
    <w:p w:rsidR="008A41BD" w:rsidRDefault="008A41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AD0" w:rsidRDefault="00030AD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63A348" wp14:editId="4E7BBE09">
          <wp:simplePos x="0" y="0"/>
          <wp:positionH relativeFrom="column">
            <wp:posOffset>5145</wp:posOffset>
          </wp:positionH>
          <wp:positionV relativeFrom="paragraph">
            <wp:posOffset>213995</wp:posOffset>
          </wp:positionV>
          <wp:extent cx="550506" cy="362175"/>
          <wp:effectExtent l="0" t="0" r="2540" b="0"/>
          <wp:wrapNone/>
          <wp:docPr id="17" name="Picture 17" descr="Cloud4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loud4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506" cy="36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30AD0" w:rsidRPr="00030AD0" w:rsidRDefault="00030AD0" w:rsidP="00030AD0">
    <w:pPr>
      <w:pStyle w:val="Header"/>
      <w:jc w:val="right"/>
    </w:pPr>
    <w:r w:rsidRPr="00030AD0">
      <w:t>Account Summary</w:t>
    </w:r>
  </w:p>
  <w:p w:rsidR="00030AD0" w:rsidRPr="00030AD0" w:rsidRDefault="00030AD0" w:rsidP="00030AD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DA"/>
    <w:rsid w:val="0002482E"/>
    <w:rsid w:val="00030AD0"/>
    <w:rsid w:val="00033D1B"/>
    <w:rsid w:val="00050324"/>
    <w:rsid w:val="00080588"/>
    <w:rsid w:val="00087AC5"/>
    <w:rsid w:val="000A0150"/>
    <w:rsid w:val="000A075F"/>
    <w:rsid w:val="000E63C9"/>
    <w:rsid w:val="000F4A30"/>
    <w:rsid w:val="00130E9D"/>
    <w:rsid w:val="00150A6D"/>
    <w:rsid w:val="00185B35"/>
    <w:rsid w:val="001B224F"/>
    <w:rsid w:val="001C460B"/>
    <w:rsid w:val="001F2BC8"/>
    <w:rsid w:val="001F5F6B"/>
    <w:rsid w:val="001F7511"/>
    <w:rsid w:val="00201776"/>
    <w:rsid w:val="00243EBC"/>
    <w:rsid w:val="00246A35"/>
    <w:rsid w:val="00284348"/>
    <w:rsid w:val="002F1645"/>
    <w:rsid w:val="002F51F5"/>
    <w:rsid w:val="00307C4B"/>
    <w:rsid w:val="00310719"/>
    <w:rsid w:val="00312137"/>
    <w:rsid w:val="00330359"/>
    <w:rsid w:val="0033762F"/>
    <w:rsid w:val="00366C7E"/>
    <w:rsid w:val="00384EA3"/>
    <w:rsid w:val="003A39A1"/>
    <w:rsid w:val="003C2191"/>
    <w:rsid w:val="003D3863"/>
    <w:rsid w:val="004110DE"/>
    <w:rsid w:val="0042705A"/>
    <w:rsid w:val="0044085A"/>
    <w:rsid w:val="00450E0B"/>
    <w:rsid w:val="004B21A5"/>
    <w:rsid w:val="004E6235"/>
    <w:rsid w:val="005037F0"/>
    <w:rsid w:val="00516A86"/>
    <w:rsid w:val="0052113D"/>
    <w:rsid w:val="005275F6"/>
    <w:rsid w:val="00572102"/>
    <w:rsid w:val="0059222B"/>
    <w:rsid w:val="005C74B3"/>
    <w:rsid w:val="005D2D85"/>
    <w:rsid w:val="005F1BB0"/>
    <w:rsid w:val="006524D9"/>
    <w:rsid w:val="00656C4D"/>
    <w:rsid w:val="006861E4"/>
    <w:rsid w:val="006961E4"/>
    <w:rsid w:val="006A7165"/>
    <w:rsid w:val="006E5716"/>
    <w:rsid w:val="006F5C01"/>
    <w:rsid w:val="0070329B"/>
    <w:rsid w:val="007302B3"/>
    <w:rsid w:val="00730733"/>
    <w:rsid w:val="00730E3A"/>
    <w:rsid w:val="00732753"/>
    <w:rsid w:val="00736AAF"/>
    <w:rsid w:val="00765B2A"/>
    <w:rsid w:val="00783A34"/>
    <w:rsid w:val="007C6B52"/>
    <w:rsid w:val="007D16C5"/>
    <w:rsid w:val="007E2B2F"/>
    <w:rsid w:val="008043A3"/>
    <w:rsid w:val="00862FE4"/>
    <w:rsid w:val="0086389A"/>
    <w:rsid w:val="00871A78"/>
    <w:rsid w:val="0087605E"/>
    <w:rsid w:val="0089428B"/>
    <w:rsid w:val="008A41BD"/>
    <w:rsid w:val="008B1FEE"/>
    <w:rsid w:val="008F253F"/>
    <w:rsid w:val="00903C32"/>
    <w:rsid w:val="00916B16"/>
    <w:rsid w:val="009173B9"/>
    <w:rsid w:val="00922961"/>
    <w:rsid w:val="0093335D"/>
    <w:rsid w:val="0093613E"/>
    <w:rsid w:val="00943026"/>
    <w:rsid w:val="00947326"/>
    <w:rsid w:val="00966B81"/>
    <w:rsid w:val="009C72F5"/>
    <w:rsid w:val="009C7720"/>
    <w:rsid w:val="009D02DA"/>
    <w:rsid w:val="00A23AFA"/>
    <w:rsid w:val="00A30562"/>
    <w:rsid w:val="00A31B3E"/>
    <w:rsid w:val="00A34CE7"/>
    <w:rsid w:val="00A532F3"/>
    <w:rsid w:val="00A8489E"/>
    <w:rsid w:val="00AC29F3"/>
    <w:rsid w:val="00B231E5"/>
    <w:rsid w:val="00B2666C"/>
    <w:rsid w:val="00B44FD3"/>
    <w:rsid w:val="00B74BA9"/>
    <w:rsid w:val="00BB2BA0"/>
    <w:rsid w:val="00C02B87"/>
    <w:rsid w:val="00C4086D"/>
    <w:rsid w:val="00C4453A"/>
    <w:rsid w:val="00C46A39"/>
    <w:rsid w:val="00C95AC5"/>
    <w:rsid w:val="00CA1896"/>
    <w:rsid w:val="00CA4707"/>
    <w:rsid w:val="00CB5B28"/>
    <w:rsid w:val="00CF031B"/>
    <w:rsid w:val="00CF3746"/>
    <w:rsid w:val="00CF5371"/>
    <w:rsid w:val="00D0323A"/>
    <w:rsid w:val="00D0559F"/>
    <w:rsid w:val="00D077E9"/>
    <w:rsid w:val="00D42CB7"/>
    <w:rsid w:val="00D5413D"/>
    <w:rsid w:val="00D570A9"/>
    <w:rsid w:val="00D60FF1"/>
    <w:rsid w:val="00D70D02"/>
    <w:rsid w:val="00D770C7"/>
    <w:rsid w:val="00D86945"/>
    <w:rsid w:val="00D90290"/>
    <w:rsid w:val="00DA1344"/>
    <w:rsid w:val="00DD152F"/>
    <w:rsid w:val="00DE0BBE"/>
    <w:rsid w:val="00DE213F"/>
    <w:rsid w:val="00DF027C"/>
    <w:rsid w:val="00E00A32"/>
    <w:rsid w:val="00E02080"/>
    <w:rsid w:val="00E22ACD"/>
    <w:rsid w:val="00E546A2"/>
    <w:rsid w:val="00E620B0"/>
    <w:rsid w:val="00E81B40"/>
    <w:rsid w:val="00EC4E9A"/>
    <w:rsid w:val="00ED333B"/>
    <w:rsid w:val="00EE1A8A"/>
    <w:rsid w:val="00EF555B"/>
    <w:rsid w:val="00F027BB"/>
    <w:rsid w:val="00F05D16"/>
    <w:rsid w:val="00F11DCF"/>
    <w:rsid w:val="00F162EA"/>
    <w:rsid w:val="00F52D27"/>
    <w:rsid w:val="00F83527"/>
    <w:rsid w:val="00FA5847"/>
    <w:rsid w:val="00FD45C1"/>
    <w:rsid w:val="00FD583F"/>
    <w:rsid w:val="00FD7488"/>
    <w:rsid w:val="00FF16B4"/>
    <w:rsid w:val="00FF339B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4F345C"/>
  <w15:docId w15:val="{878D3CDC-2D6B-43F5-9114-EB9025A9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D8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5"/>
    <w:semiHidden/>
    <w:unhideWhenUsed/>
    <w:qFormat/>
    <w:rsid w:val="00033D1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12639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6A716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5"/>
    <w:semiHidden/>
    <w:rsid w:val="00033D1B"/>
    <w:rPr>
      <w:rFonts w:asciiTheme="majorHAnsi" w:eastAsiaTheme="majorEastAsia" w:hAnsiTheme="majorHAnsi" w:cstheme="majorBidi"/>
      <w:b/>
      <w:color w:val="012639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12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%20Rayhawk\AppData\Roaming\Microsoft\Templates\Report%20(Business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BA6EB0FBC8F458DA9A66B73BB558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7A023-0AC3-4D4E-93C5-9009C4E69651}"/>
      </w:docPartPr>
      <w:docPartBody>
        <w:p w:rsidR="00F97D71" w:rsidRDefault="00A31662">
          <w:pPr>
            <w:pStyle w:val="9BA6EB0FBC8F458DA9A66B73BB558359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62"/>
    <w:rsid w:val="0065317E"/>
    <w:rsid w:val="00827AE4"/>
    <w:rsid w:val="008903CF"/>
    <w:rsid w:val="00A31662"/>
    <w:rsid w:val="00C33CB9"/>
    <w:rsid w:val="00DF47A0"/>
    <w:rsid w:val="00E15A3F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</w:rPr>
  </w:style>
  <w:style w:type="paragraph" w:customStyle="1" w:styleId="ED82EC2FCB2B4651BD959C19B13F1862">
    <w:name w:val="ED82EC2FCB2B4651BD959C19B13F1862"/>
  </w:style>
  <w:style w:type="paragraph" w:customStyle="1" w:styleId="48ABA2B8E6324556B7D8627F0C171251">
    <w:name w:val="48ABA2B8E6324556B7D8627F0C171251"/>
  </w:style>
  <w:style w:type="paragraph" w:customStyle="1" w:styleId="9BA6EB0FBC8F458DA9A66B73BB558359">
    <w:name w:val="9BA6EB0FBC8F458DA9A66B73BB558359"/>
  </w:style>
  <w:style w:type="paragraph" w:customStyle="1" w:styleId="424D46284A7B4A018CB24FFDBC6DC3DB">
    <w:name w:val="424D46284A7B4A018CB24FFDBC6DC3DB"/>
  </w:style>
  <w:style w:type="paragraph" w:customStyle="1" w:styleId="5269E07E1162418CB6550FBE6852C557">
    <w:name w:val="5269E07E1162418CB6550FBE6852C557"/>
  </w:style>
  <w:style w:type="paragraph" w:customStyle="1" w:styleId="2AEEE77458694079B0FC6A6B291BD241">
    <w:name w:val="2AEEE77458694079B0FC6A6B291BD241"/>
  </w:style>
  <w:style w:type="paragraph" w:customStyle="1" w:styleId="AC0E8CD13D9F4EC498EF9A04B77161B5">
    <w:name w:val="AC0E8CD13D9F4EC498EF9A04B77161B5"/>
  </w:style>
  <w:style w:type="paragraph" w:customStyle="1" w:styleId="25AB527AA2DD404F90DE451225D29AC6">
    <w:name w:val="25AB527AA2DD404F90DE451225D29A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Cloud4J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(Business design).dotx</Template>
  <TotalTime>571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Rayhawk</dc:creator>
  <cp:keywords/>
  <cp:lastModifiedBy>jrayhawk</cp:lastModifiedBy>
  <cp:revision>45</cp:revision>
  <cp:lastPrinted>2006-08-01T17:47:00Z</cp:lastPrinted>
  <dcterms:created xsi:type="dcterms:W3CDTF">2018-12-04T15:12:00Z</dcterms:created>
  <dcterms:modified xsi:type="dcterms:W3CDTF">2018-12-06T19:13:00Z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